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14251" w:type="dxa"/>
        <w:tblInd w:w="9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1044"/>
        <w:gridCol w:w="674"/>
        <w:gridCol w:w="1258"/>
        <w:gridCol w:w="1547"/>
        <w:gridCol w:w="2235"/>
        <w:gridCol w:w="1440"/>
        <w:gridCol w:w="1467"/>
        <w:gridCol w:w="1233"/>
        <w:gridCol w:w="900"/>
        <w:gridCol w:w="900"/>
        <w:gridCol w:w="1097"/>
      </w:tblGrid>
      <w:tr>
        <w:tblPrEx>
          <w:tblLayout w:type="fixed"/>
        </w:tblPrEx>
        <w:trPr>
          <w:trHeight w:val="645" w:hRule="atLeast"/>
        </w:trPr>
        <w:tc>
          <w:tcPr>
            <w:tcW w:w="14251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40"/>
                <w:szCs w:val="40"/>
              </w:rPr>
            </w:pPr>
            <w:bookmarkStart w:id="0" w:name="_GoBack"/>
            <w:r>
              <w:rPr>
                <w:rFonts w:hint="eastAsia" w:ascii="方正小标宋简体" w:hAnsi="宋体" w:eastAsia="方正小标宋简体" w:cs="宋体"/>
                <w:kern w:val="0"/>
                <w:sz w:val="40"/>
                <w:szCs w:val="40"/>
              </w:rPr>
              <w:t>广元市昭化区</w:t>
            </w:r>
            <w:r>
              <w:rPr>
                <w:rFonts w:ascii="方正小标宋简体" w:hAnsi="宋体" w:eastAsia="方正小标宋简体" w:cs="宋体"/>
                <w:kern w:val="0"/>
                <w:sz w:val="40"/>
                <w:szCs w:val="40"/>
              </w:rPr>
              <w:t>20</w:t>
            </w:r>
            <w:r>
              <w:rPr>
                <w:rFonts w:hint="eastAsia" w:ascii="方正小标宋简体" w:hAnsi="宋体" w:eastAsia="方正小标宋简体" w:cs="宋体"/>
                <w:kern w:val="0"/>
                <w:sz w:val="40"/>
                <w:szCs w:val="40"/>
                <w:lang w:val="en-US" w:eastAsia="zh-CN"/>
              </w:rPr>
              <w:t>18</w:t>
            </w:r>
            <w:r>
              <w:rPr>
                <w:rFonts w:hint="eastAsia" w:ascii="方正小标宋简体" w:hAnsi="宋体" w:eastAsia="方正小标宋简体" w:cs="宋体"/>
                <w:kern w:val="0"/>
                <w:sz w:val="40"/>
                <w:szCs w:val="40"/>
              </w:rPr>
              <w:t>级农村订单定向医学毕业生拟聘人员基本情况表</w:t>
            </w:r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序</w:t>
            </w:r>
            <w:r>
              <w:rPr>
                <w:rFonts w:ascii="黑体" w:eastAsia="黑体" w:cs="宋体"/>
                <w:kern w:val="0"/>
                <w:sz w:val="24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t>号</w:t>
            </w:r>
          </w:p>
        </w:tc>
        <w:tc>
          <w:tcPr>
            <w:tcW w:w="10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姓名</w:t>
            </w:r>
          </w:p>
        </w:tc>
        <w:tc>
          <w:tcPr>
            <w:tcW w:w="6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性</w:t>
            </w:r>
            <w:r>
              <w:rPr>
                <w:rFonts w:ascii="黑体" w:eastAsia="黑体" w:cs="宋体"/>
                <w:kern w:val="0"/>
                <w:sz w:val="24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t>别</w:t>
            </w:r>
          </w:p>
        </w:tc>
        <w:tc>
          <w:tcPr>
            <w:tcW w:w="12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出生年月</w:t>
            </w:r>
          </w:p>
        </w:tc>
        <w:tc>
          <w:tcPr>
            <w:tcW w:w="154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籍贯</w:t>
            </w:r>
          </w:p>
        </w:tc>
        <w:tc>
          <w:tcPr>
            <w:tcW w:w="22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毕业院校</w:t>
            </w:r>
          </w:p>
        </w:tc>
        <w:tc>
          <w:tcPr>
            <w:tcW w:w="14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所学专业</w:t>
            </w:r>
          </w:p>
        </w:tc>
        <w:tc>
          <w:tcPr>
            <w:tcW w:w="146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毕业时间</w:t>
            </w:r>
          </w:p>
        </w:tc>
        <w:tc>
          <w:tcPr>
            <w:tcW w:w="12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拟聘单位</w:t>
            </w:r>
          </w:p>
        </w:tc>
        <w:tc>
          <w:tcPr>
            <w:tcW w:w="9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体检</w:t>
            </w:r>
            <w:r>
              <w:rPr>
                <w:rFonts w:ascii="黑体" w:hAnsi="宋体" w:eastAsia="黑体" w:cs="宋体"/>
                <w:kern w:val="0"/>
                <w:sz w:val="24"/>
              </w:rPr>
              <w:t xml:space="preserve">    </w:t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t>情况</w:t>
            </w:r>
          </w:p>
        </w:tc>
        <w:tc>
          <w:tcPr>
            <w:tcW w:w="9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考察</w:t>
            </w:r>
            <w:r>
              <w:rPr>
                <w:rFonts w:ascii="黑体" w:hAnsi="宋体" w:eastAsia="黑体" w:cs="宋体"/>
                <w:kern w:val="0"/>
                <w:sz w:val="24"/>
              </w:rPr>
              <w:t xml:space="preserve">    </w:t>
            </w:r>
            <w:r>
              <w:rPr>
                <w:rFonts w:hint="eastAsia" w:ascii="黑体" w:hAnsi="宋体" w:eastAsia="黑体" w:cs="宋体"/>
                <w:kern w:val="0"/>
                <w:sz w:val="24"/>
              </w:rPr>
              <w:t>情况</w:t>
            </w:r>
          </w:p>
        </w:tc>
        <w:tc>
          <w:tcPr>
            <w:tcW w:w="109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4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0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6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2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5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22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4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2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0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</w:p>
        </w:tc>
        <w:tc>
          <w:tcPr>
            <w:tcW w:w="10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侯少军</w:t>
            </w:r>
          </w:p>
        </w:tc>
        <w:tc>
          <w:tcPr>
            <w:tcW w:w="6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男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ascii="宋体" w:hAnsi="宋体" w:cs="宋体"/>
                <w:kern w:val="0"/>
                <w:sz w:val="24"/>
              </w:rPr>
              <w:t>199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4.06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四川</w:t>
            </w:r>
            <w:r>
              <w:rPr>
                <w:rFonts w:ascii="宋体" w:cs="宋体"/>
                <w:kern w:val="0"/>
                <w:sz w:val="24"/>
              </w:rPr>
              <w:t>.</w:t>
            </w:r>
            <w:r>
              <w:rPr>
                <w:rFonts w:hint="eastAsia" w:ascii="宋体" w:hAnsi="宋体" w:cs="宋体"/>
                <w:kern w:val="0"/>
                <w:sz w:val="24"/>
              </w:rPr>
              <w:t>广元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成都医学院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临床医学</w:t>
            </w:r>
          </w:p>
        </w:tc>
        <w:tc>
          <w:tcPr>
            <w:tcW w:w="14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4"/>
                <w:lang w:eastAsia="zh-CN"/>
              </w:rPr>
            </w:pPr>
            <w:r>
              <w:rPr>
                <w:rFonts w:ascii="宋体" w:hAnsi="宋体" w:cs="宋体"/>
                <w:kern w:val="0"/>
                <w:sz w:val="24"/>
              </w:rPr>
              <w:t>201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8</w:t>
            </w:r>
            <w:r>
              <w:rPr>
                <w:rFonts w:ascii="宋体" w:hAnsi="宋体" w:cs="宋体"/>
                <w:kern w:val="0"/>
                <w:sz w:val="24"/>
              </w:rPr>
              <w:t>.0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明觉中心</w:t>
            </w:r>
            <w:r>
              <w:rPr>
                <w:rFonts w:hint="eastAsia" w:ascii="宋体" w:hAnsi="宋体" w:cs="宋体"/>
                <w:kern w:val="0"/>
                <w:sz w:val="24"/>
              </w:rPr>
              <w:t>卫生院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合格</w:t>
            </w:r>
          </w:p>
        </w:tc>
        <w:tc>
          <w:tcPr>
            <w:tcW w:w="1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</w:tbl>
    <w:p>
      <w:pPr>
        <w:ind w:firstLine="4160" w:firstLineChars="1300"/>
        <w:rPr>
          <w:rFonts w:ascii="仿宋_GB2312" w:hAnsi="华文仿宋" w:eastAsia="仿宋_GB2312" w:cs="华文仿宋"/>
          <w:sz w:val="32"/>
          <w:szCs w:val="32"/>
        </w:rPr>
      </w:pPr>
    </w:p>
    <w:sectPr>
      <w:headerReference r:id="rId3" w:type="default"/>
      <w:footerReference r:id="rId4" w:type="default"/>
      <w:pgSz w:w="16838" w:h="11906" w:orient="landscape"/>
      <w:pgMar w:top="1797" w:right="1440" w:bottom="1797" w:left="144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仿宋">
    <w:altName w:val="仿宋_GB2312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2707E2"/>
    <w:rsid w:val="0012725E"/>
    <w:rsid w:val="001E2AA9"/>
    <w:rsid w:val="00305023"/>
    <w:rsid w:val="00360DE9"/>
    <w:rsid w:val="003622FA"/>
    <w:rsid w:val="004214FA"/>
    <w:rsid w:val="00446565"/>
    <w:rsid w:val="004A732B"/>
    <w:rsid w:val="00534BAD"/>
    <w:rsid w:val="00535066"/>
    <w:rsid w:val="005E1D63"/>
    <w:rsid w:val="00750A15"/>
    <w:rsid w:val="00754FF0"/>
    <w:rsid w:val="007C3E8A"/>
    <w:rsid w:val="007E1FE8"/>
    <w:rsid w:val="00816F9C"/>
    <w:rsid w:val="00826EDB"/>
    <w:rsid w:val="00905591"/>
    <w:rsid w:val="00A573BD"/>
    <w:rsid w:val="00A7254C"/>
    <w:rsid w:val="00AB15A2"/>
    <w:rsid w:val="00BB302B"/>
    <w:rsid w:val="00BE26C6"/>
    <w:rsid w:val="00C97CA0"/>
    <w:rsid w:val="00DF6014"/>
    <w:rsid w:val="00EB5C6A"/>
    <w:rsid w:val="00F247D5"/>
    <w:rsid w:val="00F72EBD"/>
    <w:rsid w:val="00FA6D23"/>
    <w:rsid w:val="07600C98"/>
    <w:rsid w:val="0984190F"/>
    <w:rsid w:val="0D0225B5"/>
    <w:rsid w:val="0E090767"/>
    <w:rsid w:val="0F1B4924"/>
    <w:rsid w:val="157C0414"/>
    <w:rsid w:val="15A403BD"/>
    <w:rsid w:val="19381B85"/>
    <w:rsid w:val="1D4E183B"/>
    <w:rsid w:val="204277FF"/>
    <w:rsid w:val="23DC5A4C"/>
    <w:rsid w:val="250A53A8"/>
    <w:rsid w:val="26135F6A"/>
    <w:rsid w:val="279D02EA"/>
    <w:rsid w:val="2B6E3861"/>
    <w:rsid w:val="2C034CF5"/>
    <w:rsid w:val="2FDD44F5"/>
    <w:rsid w:val="3C29712A"/>
    <w:rsid w:val="3C5C2B6C"/>
    <w:rsid w:val="3F3248FC"/>
    <w:rsid w:val="3F95194F"/>
    <w:rsid w:val="483E28E0"/>
    <w:rsid w:val="4DBD02A0"/>
    <w:rsid w:val="4FE04D41"/>
    <w:rsid w:val="528E66C3"/>
    <w:rsid w:val="53234687"/>
    <w:rsid w:val="56584929"/>
    <w:rsid w:val="592707E2"/>
    <w:rsid w:val="5BE81EF9"/>
    <w:rsid w:val="5C7054B1"/>
    <w:rsid w:val="5DDE514E"/>
    <w:rsid w:val="626B3B8B"/>
    <w:rsid w:val="665765B4"/>
    <w:rsid w:val="66F3562E"/>
    <w:rsid w:val="697A6D6E"/>
    <w:rsid w:val="6E990886"/>
    <w:rsid w:val="70E0625E"/>
    <w:rsid w:val="79435C52"/>
    <w:rsid w:val="7D68029D"/>
    <w:rsid w:val="7EC70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99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qFormat/>
    <w:uiPriority w:val="99"/>
    <w:pPr>
      <w:ind w:left="100" w:leftChars="2500"/>
    </w:pPr>
  </w:style>
  <w:style w:type="paragraph" w:styleId="3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Header Char"/>
    <w:basedOn w:val="5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8">
    <w:name w:val="Footer Char"/>
    <w:basedOn w:val="5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9">
    <w:name w:val="Date Char"/>
    <w:basedOn w:val="5"/>
    <w:link w:val="2"/>
    <w:semiHidden/>
    <w:qFormat/>
    <w:locked/>
    <w:uiPriority w:val="99"/>
    <w:rPr>
      <w:rFonts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2</Pages>
  <Words>93</Words>
  <Characters>535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2017-08-01T07:30:00Z</dcterms:created>
  <dc:creator>0101</dc:creator>
  <cp:lastModifiedBy>Administrator</cp:lastModifiedBy>
  <dcterms:modified xsi:type="dcterms:W3CDTF">2018-07-19T02:01:23Z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